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428CDF" w14:textId="77777777" w:rsidR="00CC5F71" w:rsidRPr="003D7E26" w:rsidRDefault="00CC5F71">
      <w:pPr>
        <w:rPr>
          <w:rFonts w:ascii="Arial" w:hAnsi="Arial" w:cs="Arial"/>
        </w:rPr>
      </w:pPr>
    </w:p>
    <w:p w14:paraId="0623152A" w14:textId="77777777" w:rsidR="00AE0C48" w:rsidRPr="003D7E26" w:rsidRDefault="00AE0C48" w:rsidP="008222F5">
      <w:pPr>
        <w:jc w:val="center"/>
        <w:rPr>
          <w:rFonts w:ascii="Arial" w:hAnsi="Arial" w:cs="Arial"/>
          <w:b/>
          <w:sz w:val="28"/>
          <w:szCs w:val="60"/>
        </w:rPr>
      </w:pPr>
    </w:p>
    <w:p w14:paraId="0AEFB10C" w14:textId="77777777" w:rsidR="003D7E26" w:rsidRDefault="008222F5" w:rsidP="008222F5">
      <w:pPr>
        <w:jc w:val="center"/>
        <w:rPr>
          <w:rFonts w:ascii="Arial" w:hAnsi="Arial" w:cs="Arial"/>
          <w:b/>
          <w:sz w:val="28"/>
          <w:szCs w:val="60"/>
        </w:rPr>
      </w:pPr>
      <w:r w:rsidRPr="003D7E26">
        <w:rPr>
          <w:rFonts w:ascii="Arial" w:hAnsi="Arial" w:cs="Arial"/>
          <w:b/>
          <w:sz w:val="28"/>
          <w:szCs w:val="60"/>
        </w:rPr>
        <w:t>ANTRAG auf Genehmigung einer</w:t>
      </w:r>
    </w:p>
    <w:p w14:paraId="2867C319" w14:textId="77777777" w:rsidR="008222F5" w:rsidRPr="003D7E26" w:rsidRDefault="002749F1" w:rsidP="008222F5">
      <w:pPr>
        <w:jc w:val="center"/>
        <w:rPr>
          <w:rFonts w:ascii="Arial" w:hAnsi="Arial" w:cs="Arial"/>
          <w:b/>
          <w:sz w:val="28"/>
          <w:szCs w:val="60"/>
        </w:rPr>
      </w:pPr>
      <w:r>
        <w:rPr>
          <w:rFonts w:ascii="Arial" w:hAnsi="Arial" w:cs="Arial"/>
          <w:b/>
          <w:sz w:val="28"/>
          <w:szCs w:val="60"/>
        </w:rPr>
        <w:t xml:space="preserve">gestalterischen oder </w:t>
      </w:r>
      <w:r w:rsidR="00566DE0">
        <w:rPr>
          <w:rFonts w:ascii="Arial" w:hAnsi="Arial" w:cs="Arial"/>
          <w:b/>
          <w:sz w:val="28"/>
          <w:szCs w:val="60"/>
        </w:rPr>
        <w:t>künstlerischen</w:t>
      </w:r>
      <w:r w:rsidR="00BA2D1A">
        <w:rPr>
          <w:rFonts w:ascii="Arial" w:hAnsi="Arial" w:cs="Arial"/>
          <w:b/>
          <w:sz w:val="28"/>
          <w:szCs w:val="60"/>
        </w:rPr>
        <w:t xml:space="preserve"> Abschlussarbeit</w:t>
      </w:r>
    </w:p>
    <w:p w14:paraId="2FB4503A" w14:textId="77777777" w:rsidR="008222F5" w:rsidRPr="003D7E26" w:rsidRDefault="008222F5" w:rsidP="008222F5">
      <w:pPr>
        <w:pStyle w:val="Titel"/>
        <w:jc w:val="center"/>
        <w:rPr>
          <w:rFonts w:ascii="Arial" w:hAnsi="Arial" w:cs="Arial"/>
          <w:b/>
          <w:color w:val="auto"/>
          <w:sz w:val="22"/>
        </w:rPr>
      </w:pPr>
    </w:p>
    <w:p w14:paraId="3376991D" w14:textId="77777777" w:rsidR="008222F5" w:rsidRPr="003D7E26" w:rsidRDefault="008222F5" w:rsidP="008222F5">
      <w:pPr>
        <w:pStyle w:val="Titel"/>
        <w:jc w:val="center"/>
        <w:rPr>
          <w:rFonts w:ascii="Arial" w:hAnsi="Arial" w:cs="Arial"/>
          <w:b/>
          <w:color w:val="auto"/>
          <w:sz w:val="32"/>
        </w:rPr>
      </w:pPr>
      <w:r w:rsidRPr="003D7E26">
        <w:rPr>
          <w:rFonts w:ascii="Arial" w:hAnsi="Arial" w:cs="Arial"/>
          <w:b/>
          <w:color w:val="auto"/>
          <w:sz w:val="32"/>
        </w:rPr>
        <w:t>Vorname</w:t>
      </w:r>
      <w:r w:rsidR="003D7E26">
        <w:rPr>
          <w:rFonts w:ascii="Arial" w:hAnsi="Arial" w:cs="Arial"/>
          <w:b/>
          <w:color w:val="auto"/>
          <w:sz w:val="32"/>
        </w:rPr>
        <w:t xml:space="preserve"> </w:t>
      </w:r>
      <w:r w:rsidRPr="003D7E26">
        <w:rPr>
          <w:rFonts w:ascii="Arial" w:hAnsi="Arial" w:cs="Arial"/>
          <w:b/>
          <w:color w:val="auto"/>
          <w:sz w:val="32"/>
        </w:rPr>
        <w:t>Nachname (Klasse/Schuljahr)</w:t>
      </w:r>
    </w:p>
    <w:p w14:paraId="67DCB16B" w14:textId="77777777" w:rsidR="008222F5" w:rsidRPr="003D7E26" w:rsidRDefault="008222F5" w:rsidP="008222F5">
      <w:pPr>
        <w:rPr>
          <w:rFonts w:ascii="Arial" w:hAnsi="Arial" w:cs="Arial"/>
          <w:b/>
          <w:sz w:val="8"/>
          <w:u w:val="single"/>
        </w:rPr>
      </w:pPr>
      <w:r w:rsidRPr="003D7E26">
        <w:rPr>
          <w:rFonts w:ascii="Arial" w:hAnsi="Arial" w:cs="Arial"/>
          <w:b/>
          <w:sz w:val="28"/>
          <w:u w:val="single"/>
        </w:rPr>
        <w:t xml:space="preserve">Betreuer/Betreuerin: </w:t>
      </w:r>
    </w:p>
    <w:p w14:paraId="188F4571" w14:textId="77777777" w:rsidR="008222F5" w:rsidRPr="003D7E26" w:rsidRDefault="008222F5" w:rsidP="008222F5">
      <w:pPr>
        <w:rPr>
          <w:rFonts w:ascii="Arial" w:hAnsi="Arial" w:cs="Arial"/>
          <w:b/>
          <w:sz w:val="10"/>
          <w:u w:val="single"/>
        </w:rPr>
      </w:pPr>
    </w:p>
    <w:p w14:paraId="4B67C549" w14:textId="77777777" w:rsidR="008222F5" w:rsidRPr="003D7E26" w:rsidRDefault="008222F5" w:rsidP="008222F5">
      <w:pPr>
        <w:rPr>
          <w:rFonts w:ascii="Arial" w:hAnsi="Arial" w:cs="Arial"/>
          <w:b/>
          <w:sz w:val="10"/>
          <w:u w:val="single"/>
        </w:rPr>
      </w:pPr>
      <w:r w:rsidRPr="003D7E26">
        <w:rPr>
          <w:rFonts w:ascii="Arial" w:hAnsi="Arial" w:cs="Arial"/>
          <w:noProof/>
          <w:lang w:val="de-AT" w:eastAsia="de-A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D03CF0" wp14:editId="1ABE9709">
                <wp:simplePos x="0" y="0"/>
                <wp:positionH relativeFrom="column">
                  <wp:posOffset>-138430</wp:posOffset>
                </wp:positionH>
                <wp:positionV relativeFrom="paragraph">
                  <wp:posOffset>104139</wp:posOffset>
                </wp:positionV>
                <wp:extent cx="6000750" cy="1114425"/>
                <wp:effectExtent l="0" t="0" r="19050" b="28575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65DA88" w14:textId="77777777" w:rsidR="008222F5" w:rsidRDefault="008222F5" w:rsidP="008222F5">
                            <w:pPr>
                              <w:rPr>
                                <w:rFonts w:asciiTheme="minorHAnsi" w:hAnsiTheme="minorHAnsi"/>
                                <w:b/>
                                <w:sz w:val="28"/>
                                <w:u w:val="single"/>
                              </w:rPr>
                            </w:pPr>
                            <w:r w:rsidRPr="00C23068">
                              <w:rPr>
                                <w:rFonts w:asciiTheme="minorHAnsi" w:hAnsiTheme="minorHAnsi"/>
                                <w:b/>
                                <w:sz w:val="28"/>
                                <w:u w:val="single"/>
                              </w:rPr>
                              <w:t xml:space="preserve">Thema der Arbeit/Fragestellung: 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D03CF0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10.9pt;margin-top:8.2pt;width:472.5pt;height:8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">
                <v:textbox>
                  <w:txbxContent>
                    <w:p w14:paraId="6265DA88" w14:textId="77777777" w:rsidR="008222F5" w:rsidRDefault="008222F5" w:rsidP="008222F5">
                      <w:pPr>
                        <w:rPr>
                          <w:rFonts w:asciiTheme="minorHAnsi" w:hAnsiTheme="minorHAnsi"/>
                          <w:b/>
                          <w:sz w:val="28"/>
                          <w:u w:val="single"/>
                        </w:rPr>
                      </w:pPr>
                      <w:r w:rsidRPr="00C23068">
                        <w:rPr>
                          <w:rFonts w:asciiTheme="minorHAnsi" w:hAnsiTheme="minorHAnsi"/>
                          <w:b/>
                          <w:sz w:val="28"/>
                          <w:u w:val="single"/>
                        </w:rPr>
                        <w:t xml:space="preserve">Thema der Arbeit/Fragestellung: </w:t>
                      </w:r>
                      <w:r>
                        <w:rPr>
                          <w:rFonts w:asciiTheme="minorHAnsi" w:hAnsiTheme="minorHAnsi"/>
                          <w:b/>
                          <w:sz w:val="28"/>
                          <w:u w:val="single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67085510" w14:textId="77777777" w:rsidR="008222F5" w:rsidRPr="003D7E26" w:rsidRDefault="008222F5" w:rsidP="008222F5">
      <w:pPr>
        <w:rPr>
          <w:rFonts w:ascii="Arial" w:hAnsi="Arial" w:cs="Arial"/>
        </w:rPr>
      </w:pPr>
    </w:p>
    <w:p w14:paraId="45B434F5" w14:textId="77777777" w:rsidR="008222F5" w:rsidRPr="003D7E26" w:rsidRDefault="008222F5" w:rsidP="008222F5">
      <w:pPr>
        <w:rPr>
          <w:rFonts w:ascii="Arial" w:hAnsi="Arial" w:cs="Arial"/>
        </w:rPr>
      </w:pPr>
    </w:p>
    <w:p w14:paraId="2D60754B" w14:textId="77777777" w:rsidR="008222F5" w:rsidRPr="003D7E26" w:rsidRDefault="008222F5" w:rsidP="008222F5">
      <w:pPr>
        <w:rPr>
          <w:rFonts w:ascii="Arial" w:hAnsi="Arial" w:cs="Arial"/>
        </w:rPr>
      </w:pPr>
    </w:p>
    <w:p w14:paraId="6880935D" w14:textId="77777777" w:rsidR="008222F5" w:rsidRPr="003D7E26" w:rsidRDefault="008222F5" w:rsidP="008222F5">
      <w:pPr>
        <w:rPr>
          <w:rFonts w:ascii="Arial" w:hAnsi="Arial" w:cs="Arial"/>
        </w:rPr>
      </w:pPr>
    </w:p>
    <w:p w14:paraId="27A23DD0" w14:textId="77777777" w:rsidR="008222F5" w:rsidRPr="003D7E26" w:rsidRDefault="008222F5" w:rsidP="008222F5">
      <w:pPr>
        <w:rPr>
          <w:rFonts w:ascii="Arial" w:hAnsi="Arial" w:cs="Arial"/>
        </w:rPr>
      </w:pPr>
    </w:p>
    <w:p w14:paraId="162A250A" w14:textId="77777777" w:rsidR="008222F5" w:rsidRPr="003D7E26" w:rsidRDefault="008222F5" w:rsidP="008222F5">
      <w:pPr>
        <w:rPr>
          <w:rFonts w:ascii="Arial" w:hAnsi="Arial" w:cs="Arial"/>
        </w:rPr>
      </w:pPr>
    </w:p>
    <w:p w14:paraId="69DBA741" w14:textId="77777777" w:rsidR="008222F5" w:rsidRPr="003D7E26" w:rsidRDefault="008222F5" w:rsidP="008222F5">
      <w:pPr>
        <w:rPr>
          <w:rFonts w:ascii="Arial" w:hAnsi="Arial" w:cs="Arial"/>
        </w:rPr>
      </w:pPr>
    </w:p>
    <w:p w14:paraId="2AAC526A" w14:textId="77777777" w:rsidR="008222F5" w:rsidRPr="003D7E26" w:rsidRDefault="008222F5" w:rsidP="008222F5">
      <w:pPr>
        <w:rPr>
          <w:rFonts w:ascii="Arial" w:hAnsi="Arial" w:cs="Arial"/>
        </w:rPr>
      </w:pPr>
    </w:p>
    <w:p w14:paraId="2FE27244" w14:textId="77777777" w:rsidR="00AE0C48" w:rsidRPr="003D7E26" w:rsidRDefault="00AE0C48" w:rsidP="008222F5">
      <w:pPr>
        <w:rPr>
          <w:rFonts w:ascii="Arial" w:hAnsi="Arial" w:cs="Arial"/>
          <w:sz w:val="32"/>
        </w:rPr>
      </w:pPr>
    </w:p>
    <w:p w14:paraId="1D4678AA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eastAsiaTheme="minorHAnsi" w:hAnsi="Arial" w:cs="Arial"/>
          <w:b/>
          <w:color w:val="231F20"/>
          <w:sz w:val="28"/>
          <w:szCs w:val="19"/>
          <w:lang w:val="de-AT" w:eastAsia="en-US"/>
        </w:rPr>
      </w:pPr>
      <w:r w:rsidRPr="003D7E26">
        <w:rPr>
          <w:rFonts w:ascii="Arial" w:hAnsi="Arial" w:cs="Arial"/>
          <w:b/>
          <w:sz w:val="28"/>
        </w:rPr>
        <w:t>Erwartungshorizont</w:t>
      </w:r>
      <w:r w:rsidRPr="003D7E26">
        <w:rPr>
          <w:rFonts w:ascii="Arial" w:hAnsi="Arial" w:cs="Arial"/>
          <w:b/>
          <w:sz w:val="28"/>
          <w:u w:val="single"/>
        </w:rPr>
        <w:t>:</w:t>
      </w:r>
      <w:r w:rsidRPr="003D7E26">
        <w:rPr>
          <w:rFonts w:ascii="Arial" w:eastAsiaTheme="minorHAnsi" w:hAnsi="Arial" w:cs="Arial"/>
          <w:b/>
          <w:color w:val="231F20"/>
          <w:sz w:val="28"/>
          <w:szCs w:val="19"/>
          <w:lang w:val="de-AT" w:eastAsia="en-US"/>
        </w:rPr>
        <w:t xml:space="preserve"> </w:t>
      </w:r>
    </w:p>
    <w:p w14:paraId="338FE30E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eastAsiaTheme="minorHAnsi" w:hAnsi="Arial" w:cs="Arial"/>
          <w:b/>
          <w:color w:val="231F20"/>
          <w:sz w:val="24"/>
          <w:szCs w:val="19"/>
          <w:lang w:val="de-AT" w:eastAsia="en-US"/>
        </w:rPr>
      </w:pPr>
    </w:p>
    <w:p w14:paraId="32066D00" w14:textId="77777777" w:rsidR="00AE0C48" w:rsidRPr="003D7E26" w:rsidRDefault="00AE0C48" w:rsidP="00AE0C48">
      <w:pPr>
        <w:pStyle w:val="Listenabsatz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b/>
          <w:sz w:val="24"/>
          <w:u w:val="single"/>
        </w:rPr>
      </w:pPr>
      <w:r w:rsidRPr="003D7E26">
        <w:rPr>
          <w:rFonts w:ascii="Arial" w:hAnsi="Arial" w:cs="Arial"/>
          <w:b/>
          <w:sz w:val="24"/>
          <w:u w:val="single"/>
        </w:rPr>
        <w:t>Persönlicher Impuls und erste Basisliteratur:</w:t>
      </w:r>
    </w:p>
    <w:p w14:paraId="3B905578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hAnsi="Arial" w:cs="Arial"/>
          <w:sz w:val="22"/>
          <w:u w:val="single"/>
        </w:rPr>
      </w:pPr>
    </w:p>
    <w:sdt>
      <w:sdtPr>
        <w:rPr>
          <w:rFonts w:ascii="Arial" w:hAnsi="Arial" w:cs="Arial"/>
          <w:sz w:val="22"/>
          <w:u w:val="single"/>
        </w:rPr>
        <w:id w:val="-102119954"/>
        <w:placeholder>
          <w:docPart w:val="B7991C706CC64A538D9874952EC0714B"/>
        </w:placeholder>
        <w:showingPlcHdr/>
      </w:sdtPr>
      <w:sdtContent>
        <w:p w14:paraId="2B2BA67A" w14:textId="77777777" w:rsidR="003D7E26" w:rsidRPr="003D7E26" w:rsidRDefault="003D7E26" w:rsidP="003D7E26">
          <w:pPr>
            <w:autoSpaceDE w:val="0"/>
            <w:autoSpaceDN w:val="0"/>
            <w:adjustRightInd w:val="0"/>
            <w:rPr>
              <w:rFonts w:ascii="Arial" w:hAnsi="Arial" w:cs="Arial"/>
              <w:sz w:val="22"/>
              <w:u w:val="single"/>
            </w:rPr>
          </w:pPr>
          <w:r w:rsidRPr="00A82B9A">
            <w:rPr>
              <w:rStyle w:val="Platzhaltertext"/>
              <w:rFonts w:eastAsiaTheme="minorHAnsi"/>
            </w:rPr>
            <w:t>Klicken oder tippen Sie hier, um Text einzugeben.</w:t>
          </w:r>
        </w:p>
      </w:sdtContent>
    </w:sdt>
    <w:p w14:paraId="449E4D8B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hAnsi="Arial" w:cs="Arial"/>
          <w:sz w:val="22"/>
          <w:u w:val="single"/>
        </w:rPr>
      </w:pPr>
    </w:p>
    <w:p w14:paraId="0811A252" w14:textId="77777777" w:rsidR="00AE0C48" w:rsidRPr="003D7E26" w:rsidRDefault="00AE0C48" w:rsidP="00AE0C48">
      <w:pPr>
        <w:pStyle w:val="Listenabsatz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b/>
          <w:sz w:val="24"/>
          <w:u w:val="single"/>
        </w:rPr>
      </w:pPr>
      <w:r w:rsidRPr="003D7E26">
        <w:rPr>
          <w:rFonts w:ascii="Arial" w:hAnsi="Arial" w:cs="Arial"/>
          <w:b/>
          <w:sz w:val="24"/>
          <w:u w:val="single"/>
        </w:rPr>
        <w:t>Geeignete Leitfrage/n:</w:t>
      </w:r>
    </w:p>
    <w:p w14:paraId="278CC895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hAnsi="Arial" w:cs="Arial"/>
          <w:sz w:val="22"/>
          <w:u w:val="single"/>
        </w:rPr>
      </w:pPr>
    </w:p>
    <w:sdt>
      <w:sdtPr>
        <w:rPr>
          <w:rFonts w:ascii="Arial" w:hAnsi="Arial" w:cs="Arial"/>
          <w:sz w:val="22"/>
          <w:u w:val="single"/>
        </w:rPr>
        <w:id w:val="762032899"/>
        <w:placeholder>
          <w:docPart w:val="189AA6A362784DFB88480316352BA092"/>
        </w:placeholder>
        <w:showingPlcHdr/>
      </w:sdtPr>
      <w:sdtContent>
        <w:p w14:paraId="5EF7B6B9" w14:textId="77777777" w:rsidR="00AE0C48" w:rsidRPr="003D7E26" w:rsidRDefault="003D7E26" w:rsidP="00AE0C48">
          <w:pPr>
            <w:autoSpaceDE w:val="0"/>
            <w:autoSpaceDN w:val="0"/>
            <w:adjustRightInd w:val="0"/>
            <w:rPr>
              <w:rFonts w:ascii="Arial" w:hAnsi="Arial" w:cs="Arial"/>
              <w:sz w:val="22"/>
              <w:u w:val="single"/>
            </w:rPr>
          </w:pPr>
          <w:r w:rsidRPr="00A82B9A">
            <w:rPr>
              <w:rStyle w:val="Platzhaltertext"/>
              <w:rFonts w:eastAsiaTheme="minorHAnsi"/>
            </w:rPr>
            <w:t>Klicken oder tippen Sie hier, um Text einzugeben.</w:t>
          </w:r>
        </w:p>
      </w:sdtContent>
    </w:sdt>
    <w:p w14:paraId="6029B2B1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hAnsi="Arial" w:cs="Arial"/>
          <w:sz w:val="22"/>
          <w:u w:val="single"/>
        </w:rPr>
      </w:pPr>
    </w:p>
    <w:p w14:paraId="3AB92830" w14:textId="77777777" w:rsidR="00AE0C48" w:rsidRPr="003D7E26" w:rsidRDefault="00AE0C48" w:rsidP="00AE0C48">
      <w:pPr>
        <w:pStyle w:val="Listenabsatz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b/>
          <w:sz w:val="24"/>
          <w:u w:val="single"/>
        </w:rPr>
      </w:pPr>
      <w:r w:rsidRPr="003D7E26">
        <w:rPr>
          <w:rFonts w:ascii="Arial" w:hAnsi="Arial" w:cs="Arial"/>
          <w:b/>
          <w:sz w:val="24"/>
          <w:u w:val="single"/>
        </w:rPr>
        <w:t>Angestrebte Methode/n:</w:t>
      </w:r>
    </w:p>
    <w:p w14:paraId="6C4784E3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hAnsi="Arial" w:cs="Arial"/>
          <w:sz w:val="22"/>
          <w:u w:val="single"/>
        </w:rPr>
      </w:pPr>
    </w:p>
    <w:sdt>
      <w:sdtPr>
        <w:rPr>
          <w:rFonts w:ascii="Arial" w:hAnsi="Arial" w:cs="Arial"/>
          <w:sz w:val="22"/>
          <w:u w:val="single"/>
        </w:rPr>
        <w:id w:val="-235786165"/>
        <w:placeholder>
          <w:docPart w:val="189AA6A362784DFB88480316352BA092"/>
        </w:placeholder>
        <w:showingPlcHdr/>
      </w:sdtPr>
      <w:sdtContent>
        <w:p w14:paraId="0EC1F54C" w14:textId="77777777" w:rsidR="00AE0C48" w:rsidRPr="003D7E26" w:rsidRDefault="003D7E26" w:rsidP="00AE0C48">
          <w:pPr>
            <w:autoSpaceDE w:val="0"/>
            <w:autoSpaceDN w:val="0"/>
            <w:adjustRightInd w:val="0"/>
            <w:rPr>
              <w:rFonts w:ascii="Arial" w:hAnsi="Arial" w:cs="Arial"/>
              <w:sz w:val="22"/>
              <w:u w:val="single"/>
            </w:rPr>
          </w:pPr>
          <w:r w:rsidRPr="00A82B9A">
            <w:rPr>
              <w:rStyle w:val="Platzhaltertext"/>
              <w:rFonts w:eastAsiaTheme="minorHAnsi"/>
            </w:rPr>
            <w:t>Klicken oder tippen Sie hier, um Text einzugeben.</w:t>
          </w:r>
        </w:p>
      </w:sdtContent>
    </w:sdt>
    <w:p w14:paraId="41EC2FC3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hAnsi="Arial" w:cs="Arial"/>
          <w:sz w:val="22"/>
          <w:u w:val="single"/>
        </w:rPr>
      </w:pPr>
    </w:p>
    <w:p w14:paraId="1CF12CCD" w14:textId="77777777" w:rsidR="00AE0C48" w:rsidRPr="003D7E26" w:rsidRDefault="00AE0C48" w:rsidP="00AE0C48">
      <w:pPr>
        <w:pStyle w:val="Listenabsatz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b/>
          <w:sz w:val="24"/>
          <w:u w:val="single"/>
        </w:rPr>
      </w:pPr>
      <w:r w:rsidRPr="003D7E26">
        <w:rPr>
          <w:rFonts w:ascii="Arial" w:hAnsi="Arial" w:cs="Arial"/>
          <w:b/>
          <w:sz w:val="24"/>
          <w:u w:val="single"/>
        </w:rPr>
        <w:t>Ungefähre Gliederung:</w:t>
      </w:r>
    </w:p>
    <w:p w14:paraId="6B506998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hAnsi="Arial" w:cs="Arial"/>
          <w:sz w:val="22"/>
          <w:u w:val="single"/>
        </w:rPr>
      </w:pPr>
    </w:p>
    <w:sdt>
      <w:sdtPr>
        <w:rPr>
          <w:rFonts w:ascii="Arial" w:hAnsi="Arial" w:cs="Arial"/>
          <w:sz w:val="22"/>
          <w:u w:val="single"/>
        </w:rPr>
        <w:id w:val="50817082"/>
        <w:placeholder>
          <w:docPart w:val="189AA6A362784DFB88480316352BA092"/>
        </w:placeholder>
      </w:sdtPr>
      <w:sdtContent>
        <w:p w14:paraId="06EFE41C" w14:textId="77777777" w:rsidR="00AE0C48" w:rsidRPr="003D7E26" w:rsidRDefault="00721F59" w:rsidP="00AE0C48">
          <w:pPr>
            <w:autoSpaceDE w:val="0"/>
            <w:autoSpaceDN w:val="0"/>
            <w:adjustRightInd w:val="0"/>
            <w:rPr>
              <w:rFonts w:ascii="Arial" w:hAnsi="Arial" w:cs="Arial"/>
              <w:sz w:val="22"/>
              <w:u w:val="single"/>
            </w:rPr>
          </w:pPr>
          <w:r w:rsidRPr="00721F59">
            <w:rPr>
              <w:rFonts w:ascii="Arial" w:hAnsi="Arial" w:cs="Arial"/>
              <w:sz w:val="22"/>
            </w:rPr>
            <w:t>---</w:t>
          </w:r>
        </w:p>
      </w:sdtContent>
    </w:sdt>
    <w:p w14:paraId="3C0EAB43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hAnsi="Arial" w:cs="Arial"/>
          <w:sz w:val="22"/>
          <w:u w:val="single"/>
        </w:rPr>
      </w:pPr>
    </w:p>
    <w:p w14:paraId="19CCFFCF" w14:textId="77777777" w:rsidR="00AE0C48" w:rsidRPr="003D7E26" w:rsidRDefault="00AE0C48" w:rsidP="00AE0C48">
      <w:pPr>
        <w:pStyle w:val="Listenabsatz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b/>
          <w:sz w:val="24"/>
          <w:u w:val="single"/>
        </w:rPr>
      </w:pPr>
      <w:r w:rsidRPr="003D7E26">
        <w:rPr>
          <w:rFonts w:ascii="Arial" w:hAnsi="Arial" w:cs="Arial"/>
          <w:b/>
          <w:sz w:val="24"/>
          <w:u w:val="single"/>
        </w:rPr>
        <w:t>Partnerinstitution (nicht verpflichtend)</w:t>
      </w:r>
    </w:p>
    <w:p w14:paraId="687E7333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hAnsi="Arial" w:cs="Arial"/>
          <w:sz w:val="22"/>
          <w:u w:val="single"/>
        </w:rPr>
      </w:pPr>
    </w:p>
    <w:sdt>
      <w:sdtPr>
        <w:rPr>
          <w:rFonts w:ascii="Arial" w:hAnsi="Arial" w:cs="Arial"/>
          <w:sz w:val="22"/>
          <w:u w:val="single"/>
        </w:rPr>
        <w:id w:val="-2045821492"/>
        <w:placeholder>
          <w:docPart w:val="189AA6A362784DFB88480316352BA092"/>
        </w:placeholder>
        <w:showingPlcHdr/>
      </w:sdtPr>
      <w:sdtContent>
        <w:p w14:paraId="561664E9" w14:textId="77777777" w:rsidR="00AE0C48" w:rsidRPr="003D7E26" w:rsidRDefault="003D7E26" w:rsidP="00AE0C48">
          <w:pPr>
            <w:autoSpaceDE w:val="0"/>
            <w:autoSpaceDN w:val="0"/>
            <w:adjustRightInd w:val="0"/>
            <w:rPr>
              <w:rFonts w:ascii="Arial" w:hAnsi="Arial" w:cs="Arial"/>
              <w:sz w:val="22"/>
              <w:u w:val="single"/>
            </w:rPr>
          </w:pPr>
          <w:r w:rsidRPr="00A82B9A">
            <w:rPr>
              <w:rStyle w:val="Platzhaltertext"/>
              <w:rFonts w:eastAsiaTheme="minorHAnsi"/>
            </w:rPr>
            <w:t>Klicken oder tippen Sie hier, um Text einzugeben.</w:t>
          </w:r>
        </w:p>
      </w:sdtContent>
    </w:sdt>
    <w:p w14:paraId="342A2260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hAnsi="Arial" w:cs="Arial"/>
          <w:sz w:val="22"/>
          <w:u w:val="single"/>
        </w:rPr>
      </w:pPr>
    </w:p>
    <w:p w14:paraId="4F758DA6" w14:textId="77777777" w:rsidR="00AE0C48" w:rsidRPr="003D7E26" w:rsidRDefault="00AE0C48" w:rsidP="00AE0C48">
      <w:pPr>
        <w:autoSpaceDE w:val="0"/>
        <w:autoSpaceDN w:val="0"/>
        <w:adjustRightInd w:val="0"/>
        <w:rPr>
          <w:rFonts w:ascii="Arial" w:hAnsi="Arial" w:cs="Arial"/>
          <w:sz w:val="22"/>
          <w:u w:val="single"/>
        </w:rPr>
      </w:pPr>
    </w:p>
    <w:p w14:paraId="6BC7EBCC" w14:textId="77777777" w:rsidR="00AE0C48" w:rsidRPr="003D7E26" w:rsidRDefault="00AE0C48" w:rsidP="008222F5">
      <w:pPr>
        <w:rPr>
          <w:rFonts w:ascii="Arial" w:hAnsi="Arial" w:cs="Arial"/>
          <w:sz w:val="32"/>
        </w:rPr>
      </w:pPr>
    </w:p>
    <w:p w14:paraId="6FADF0C9" w14:textId="77777777" w:rsidR="003D7E26" w:rsidRDefault="003D7E26">
      <w:pPr>
        <w:spacing w:after="200" w:line="276" w:lineRule="auto"/>
        <w:rPr>
          <w:rFonts w:ascii="Arial" w:eastAsiaTheme="minorHAnsi" w:hAnsi="Arial" w:cs="Arial"/>
          <w:color w:val="B40F8F"/>
          <w:sz w:val="50"/>
          <w:szCs w:val="60"/>
          <w:lang w:val="de-AT" w:eastAsia="en-US"/>
        </w:rPr>
      </w:pPr>
      <w:r>
        <w:rPr>
          <w:rFonts w:ascii="Arial" w:eastAsiaTheme="minorHAnsi" w:hAnsi="Arial" w:cs="Arial"/>
          <w:color w:val="B40F8F"/>
          <w:sz w:val="50"/>
          <w:szCs w:val="60"/>
          <w:lang w:val="de-AT" w:eastAsia="en-US"/>
        </w:rPr>
        <w:br w:type="page"/>
      </w:r>
    </w:p>
    <w:p w14:paraId="7EFB3CA3" w14:textId="77777777" w:rsidR="00585EA7" w:rsidRDefault="00585EA7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B40F8F"/>
          <w:sz w:val="50"/>
          <w:szCs w:val="60"/>
          <w:lang w:val="de-AT" w:eastAsia="en-US"/>
        </w:rPr>
      </w:pPr>
    </w:p>
    <w:p w14:paraId="07522F88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B40F8F"/>
          <w:sz w:val="50"/>
          <w:szCs w:val="60"/>
          <w:lang w:val="de-AT" w:eastAsia="en-US"/>
        </w:rPr>
      </w:pPr>
      <w:r w:rsidRPr="003D7E26">
        <w:rPr>
          <w:rFonts w:ascii="Arial" w:eastAsiaTheme="minorHAnsi" w:hAnsi="Arial" w:cs="Arial"/>
          <w:color w:val="B40F8F"/>
          <w:sz w:val="50"/>
          <w:szCs w:val="60"/>
          <w:lang w:val="de-AT" w:eastAsia="en-US"/>
        </w:rPr>
        <w:t>Erläuterungen zur Einreichung der Themenstellung:</w:t>
      </w:r>
    </w:p>
    <w:p w14:paraId="76F620B0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B40F8F"/>
          <w:sz w:val="50"/>
          <w:szCs w:val="60"/>
          <w:lang w:val="de-AT" w:eastAsia="en-US"/>
        </w:rPr>
      </w:pPr>
    </w:p>
    <w:p w14:paraId="5B50E730" w14:textId="77777777" w:rsidR="008222F5" w:rsidRPr="003D7E26" w:rsidRDefault="008222F5" w:rsidP="008222F5">
      <w:pPr>
        <w:pStyle w:val="Listenabsatz"/>
        <w:numPr>
          <w:ilvl w:val="0"/>
          <w:numId w:val="1"/>
        </w:numPr>
        <w:autoSpaceDE w:val="0"/>
        <w:autoSpaceDN w:val="0"/>
        <w:adjustRightInd w:val="0"/>
        <w:rPr>
          <w:rFonts w:ascii="Arial" w:eastAsiaTheme="minorHAnsi" w:hAnsi="Arial" w:cs="Arial"/>
          <w:b/>
          <w:color w:val="231F20"/>
          <w:sz w:val="28"/>
          <w:szCs w:val="19"/>
          <w:lang w:val="de-AT" w:eastAsia="en-US"/>
        </w:rPr>
      </w:pPr>
      <w:r w:rsidRPr="003D7E26">
        <w:rPr>
          <w:rFonts w:ascii="Arial" w:eastAsiaTheme="minorHAnsi" w:hAnsi="Arial" w:cs="Arial"/>
          <w:b/>
          <w:color w:val="231F20"/>
          <w:sz w:val="28"/>
          <w:szCs w:val="19"/>
          <w:lang w:val="de-AT" w:eastAsia="en-US"/>
        </w:rPr>
        <w:t xml:space="preserve">Thema: </w:t>
      </w:r>
    </w:p>
    <w:p w14:paraId="49C201F7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19"/>
          <w:szCs w:val="19"/>
          <w:lang w:val="de-AT" w:eastAsia="en-US"/>
        </w:rPr>
      </w:pPr>
    </w:p>
    <w:p w14:paraId="32D23F4B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 xml:space="preserve">Die Themenformulierung darf nicht nur aus einem Wort bestehen und </w:t>
      </w:r>
      <w:r w:rsidR="00585EA7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darf</w:t>
      </w: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 xml:space="preserve"> 100 Zeichen </w:t>
      </w:r>
      <w:r w:rsidR="00585EA7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 xml:space="preserve">(inkl. Leerzeichen) </w:t>
      </w: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nicht überschreiten.</w:t>
      </w:r>
    </w:p>
    <w:p w14:paraId="46D2DC90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</w:p>
    <w:p w14:paraId="2264629F" w14:textId="77777777" w:rsidR="008222F5" w:rsidRPr="003D7E26" w:rsidRDefault="008222F5" w:rsidP="008222F5">
      <w:pPr>
        <w:pStyle w:val="Listenabsatz"/>
        <w:numPr>
          <w:ilvl w:val="0"/>
          <w:numId w:val="1"/>
        </w:numPr>
        <w:autoSpaceDE w:val="0"/>
        <w:autoSpaceDN w:val="0"/>
        <w:adjustRightInd w:val="0"/>
        <w:rPr>
          <w:rFonts w:ascii="Arial" w:eastAsiaTheme="minorHAnsi" w:hAnsi="Arial" w:cs="Arial"/>
          <w:b/>
          <w:color w:val="231F20"/>
          <w:sz w:val="28"/>
          <w:szCs w:val="19"/>
          <w:lang w:val="de-AT" w:eastAsia="en-US"/>
        </w:rPr>
      </w:pPr>
      <w:r w:rsidRPr="003D7E26">
        <w:rPr>
          <w:rFonts w:ascii="Arial" w:eastAsiaTheme="minorHAnsi" w:hAnsi="Arial" w:cs="Arial"/>
          <w:b/>
          <w:color w:val="231F20"/>
          <w:sz w:val="28"/>
          <w:szCs w:val="19"/>
          <w:lang w:val="de-AT" w:eastAsia="en-US"/>
        </w:rPr>
        <w:t xml:space="preserve">Erwartungshorizont: </w:t>
      </w:r>
    </w:p>
    <w:p w14:paraId="00282D3B" w14:textId="77777777" w:rsidR="008222F5" w:rsidRPr="003D7E26" w:rsidRDefault="008222F5" w:rsidP="008222F5">
      <w:pPr>
        <w:pStyle w:val="Listenabsatz"/>
        <w:autoSpaceDE w:val="0"/>
        <w:autoSpaceDN w:val="0"/>
        <w:adjustRightInd w:val="0"/>
        <w:rPr>
          <w:rFonts w:ascii="Arial" w:eastAsiaTheme="minorHAnsi" w:hAnsi="Arial" w:cs="Arial"/>
          <w:b/>
          <w:color w:val="231F20"/>
          <w:sz w:val="28"/>
          <w:szCs w:val="19"/>
          <w:lang w:val="de-AT" w:eastAsia="en-US"/>
        </w:rPr>
      </w:pPr>
    </w:p>
    <w:p w14:paraId="205BDE24" w14:textId="77777777" w:rsidR="008222F5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Hier sind Aussagen zu formulieren über:</w:t>
      </w:r>
    </w:p>
    <w:p w14:paraId="7F65DD46" w14:textId="77777777" w:rsidR="0050091F" w:rsidRPr="003D7E26" w:rsidRDefault="0050091F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</w:p>
    <w:p w14:paraId="01E6B8A0" w14:textId="77777777" w:rsidR="008222F5" w:rsidRPr="006945B4" w:rsidRDefault="008222F5" w:rsidP="008222F5">
      <w:pPr>
        <w:autoSpaceDE w:val="0"/>
        <w:autoSpaceDN w:val="0"/>
        <w:adjustRightInd w:val="0"/>
        <w:rPr>
          <w:rFonts w:ascii="Arial" w:hAnsi="Arial" w:cs="Arial"/>
          <w:b/>
          <w:sz w:val="25"/>
          <w:szCs w:val="25"/>
        </w:rPr>
      </w:pPr>
      <w:r w:rsidRPr="006945B4">
        <w:rPr>
          <w:rFonts w:ascii="Arial" w:hAnsi="Arial" w:cs="Arial"/>
          <w:b/>
          <w:sz w:val="25"/>
          <w:szCs w:val="25"/>
        </w:rPr>
        <w:t>Persönlicher Impuls und erste Basisliteratur:</w:t>
      </w:r>
    </w:p>
    <w:p w14:paraId="0B457EB6" w14:textId="77777777" w:rsidR="0050091F" w:rsidRDefault="0050091F" w:rsidP="0050091F">
      <w:pPr>
        <w:pStyle w:val="Listenabsatz"/>
        <w:numPr>
          <w:ilvl w:val="0"/>
          <w:numId w:val="4"/>
        </w:num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bookmarkStart w:id="0" w:name="_Hlk179751022"/>
      <w:r w:rsidRPr="0050091F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Motive der Themenwahl</w:t>
      </w:r>
    </w:p>
    <w:bookmarkEnd w:id="0"/>
    <w:p w14:paraId="041AC285" w14:textId="77777777" w:rsidR="0050091F" w:rsidRDefault="0050091F" w:rsidP="0050091F">
      <w:pPr>
        <w:pStyle w:val="Listenabsatz"/>
        <w:numPr>
          <w:ilvl w:val="0"/>
          <w:numId w:val="4"/>
        </w:num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50091F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Angaben zum persönlichen Zugang zum Thema</w:t>
      </w:r>
    </w:p>
    <w:p w14:paraId="11A52DD8" w14:textId="77777777" w:rsidR="00214C6B" w:rsidRDefault="0050091F" w:rsidP="007B5F52">
      <w:pPr>
        <w:pStyle w:val="Listenabsatz"/>
        <w:numPr>
          <w:ilvl w:val="0"/>
          <w:numId w:val="4"/>
        </w:num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50091F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Angaben zum besonderen Interesse im gewählten Themenbereich, also zur zentralen Frage, die im Rahmen der Arbeit beantwortet werden soll </w:t>
      </w:r>
    </w:p>
    <w:p w14:paraId="08DC7145" w14:textId="77777777" w:rsidR="00F367FF" w:rsidRDefault="00F367FF" w:rsidP="00F367FF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</w:p>
    <w:p w14:paraId="0BF220B0" w14:textId="77777777" w:rsidR="00214C6B" w:rsidRDefault="00214C6B" w:rsidP="00F367FF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ca. 5 Sätze</w:t>
      </w:r>
    </w:p>
    <w:p w14:paraId="62DCB163" w14:textId="77777777" w:rsidR="00F367FF" w:rsidRPr="00214C6B" w:rsidRDefault="00F367FF" w:rsidP="00214C6B">
      <w:pPr>
        <w:autoSpaceDE w:val="0"/>
        <w:autoSpaceDN w:val="0"/>
        <w:adjustRightInd w:val="0"/>
        <w:ind w:left="36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</w:p>
    <w:p w14:paraId="478E1EAC" w14:textId="77777777" w:rsidR="0050091F" w:rsidRPr="0050091F" w:rsidRDefault="0050091F" w:rsidP="0050091F">
      <w:pPr>
        <w:pStyle w:val="Listenabsatz"/>
        <w:numPr>
          <w:ilvl w:val="0"/>
          <w:numId w:val="4"/>
        </w:num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50091F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Angaben zum gestalterischen bzw. künstlerischen Vorhaben</w:t>
      </w:r>
    </w:p>
    <w:p w14:paraId="323B820E" w14:textId="77777777" w:rsidR="0050091F" w:rsidRPr="0050091F" w:rsidRDefault="0050091F" w:rsidP="0050091F">
      <w:pPr>
        <w:numPr>
          <w:ilvl w:val="0"/>
          <w:numId w:val="3"/>
        </w:numPr>
        <w:tabs>
          <w:tab w:val="num" w:pos="720"/>
        </w:tabs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50091F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WARUM soll dieses Vorhaben umgesetzt werden? Warum mit diesen Techniken, mit diesen Methoden?</w:t>
      </w:r>
    </w:p>
    <w:p w14:paraId="2FF91732" w14:textId="77777777" w:rsidR="0050091F" w:rsidRPr="0050091F" w:rsidRDefault="0050091F" w:rsidP="0050091F">
      <w:pPr>
        <w:numPr>
          <w:ilvl w:val="0"/>
          <w:numId w:val="3"/>
        </w:numPr>
        <w:tabs>
          <w:tab w:val="num" w:pos="720"/>
        </w:tabs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50091F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WAS genau soll umgesetzt werden? Was ist der Inhalt des Vorhabens? Worum geht es? Was soll durch die Umsetzung herausgefunden werden?</w:t>
      </w:r>
    </w:p>
    <w:p w14:paraId="01FBB747" w14:textId="77777777" w:rsidR="0050091F" w:rsidRPr="0050091F" w:rsidRDefault="0050091F" w:rsidP="0050091F">
      <w:pPr>
        <w:numPr>
          <w:ilvl w:val="0"/>
          <w:numId w:val="3"/>
        </w:numPr>
        <w:tabs>
          <w:tab w:val="num" w:pos="720"/>
        </w:tabs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50091F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WIE soll das Vorhaben umgesetzt werden?  Welches Know-how besitzt die Schülerin/der Schüler bzw. muss er/sie sich noch aneignen, um das Vorhaben zu realisieren?</w:t>
      </w:r>
    </w:p>
    <w:p w14:paraId="30B2D7AA" w14:textId="77777777" w:rsidR="0050091F" w:rsidRPr="0050091F" w:rsidRDefault="0050091F" w:rsidP="0050091F">
      <w:pPr>
        <w:numPr>
          <w:ilvl w:val="0"/>
          <w:numId w:val="3"/>
        </w:numPr>
        <w:tabs>
          <w:tab w:val="num" w:pos="720"/>
        </w:tabs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50091F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WOZU soll das Vorhaben umgesetzt werden? Was soll damit bei Betrachterinnen und Betrachtern bzw. Zuhörerinnen und Zuhörern bewirkt werden? Warum soll eine bestimmte Wirkung erzielt werden?</w:t>
      </w:r>
    </w:p>
    <w:p w14:paraId="5808696E" w14:textId="77777777" w:rsidR="0050091F" w:rsidRDefault="0050091F" w:rsidP="009955C7">
      <w:pPr>
        <w:pStyle w:val="Listenabsatz"/>
        <w:numPr>
          <w:ilvl w:val="0"/>
          <w:numId w:val="4"/>
        </w:num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7B5F52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Angaben zur Literatur (etwa 3-5 Literaturangaben), die eine Umsetzung des gestalterischen bzw. künstlerischen Vorhabens absichert</w:t>
      </w:r>
      <w:r w:rsidR="007B5F52" w:rsidRPr="007B5F52">
        <w:rPr>
          <w:rFonts w:ascii="Arial" w:eastAsiaTheme="minorHAnsi" w:hAnsi="Arial" w:cs="Arial"/>
          <w:i/>
          <w:iCs/>
          <w:color w:val="231F20"/>
          <w:sz w:val="24"/>
          <w:szCs w:val="19"/>
          <w:lang w:val="de-AT" w:eastAsia="en-US"/>
        </w:rPr>
        <w:t xml:space="preserve">. </w:t>
      </w:r>
      <w:r w:rsidR="007B5F52"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Anzugeben sind jeweils Autor, Titel, Erscheinungsjahr und bei Online-Ressourcen zusätzlich die Internetadresse (mit Datum des letzten Zugriffs)!</w:t>
      </w:r>
    </w:p>
    <w:p w14:paraId="55C1752E" w14:textId="77777777" w:rsidR="00214C6B" w:rsidRPr="007B5F52" w:rsidRDefault="00214C6B" w:rsidP="00214C6B">
      <w:pPr>
        <w:pStyle w:val="Listenabsatz"/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</w:p>
    <w:p w14:paraId="79B945D7" w14:textId="77777777" w:rsidR="00F367FF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 xml:space="preserve">Maximal </w:t>
      </w:r>
      <w:r w:rsidR="00997740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2</w:t>
      </w: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500 Zeichen</w:t>
      </w:r>
      <w:r w:rsidR="00F367FF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 xml:space="preserve"> (inkl. Leerzeichen)</w:t>
      </w:r>
      <w:r w:rsidR="00F367FF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br w:type="page"/>
      </w:r>
    </w:p>
    <w:p w14:paraId="53B94B08" w14:textId="77777777" w:rsidR="00F367FF" w:rsidRDefault="00F367FF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</w:p>
    <w:p w14:paraId="06804A8D" w14:textId="77777777" w:rsidR="00214C6B" w:rsidRPr="003D7E26" w:rsidRDefault="00214C6B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</w:p>
    <w:p w14:paraId="02B8B222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b/>
          <w:bCs/>
          <w:color w:val="231F20"/>
          <w:sz w:val="25"/>
          <w:szCs w:val="19"/>
          <w:lang w:val="de-AT" w:eastAsia="en-US"/>
        </w:rPr>
      </w:pPr>
      <w:r w:rsidRPr="003D7E26">
        <w:rPr>
          <w:rFonts w:ascii="Arial" w:eastAsiaTheme="minorHAnsi" w:hAnsi="Arial" w:cs="Arial"/>
          <w:b/>
          <w:bCs/>
          <w:color w:val="231F20"/>
          <w:sz w:val="25"/>
          <w:szCs w:val="19"/>
          <w:lang w:val="de-AT" w:eastAsia="en-US"/>
        </w:rPr>
        <w:t>Geeignete Leitfrage/n</w:t>
      </w:r>
    </w:p>
    <w:p w14:paraId="02966A98" w14:textId="77777777" w:rsidR="00327750" w:rsidRPr="00327750" w:rsidRDefault="00327750" w:rsidP="00327750">
      <w:pPr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27750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relevante Fragen zum Thema, die aufbauend geklärt werden müssen, um die grundlegende Fragestellung (siehe Impuls) beantworten zu können</w:t>
      </w:r>
    </w:p>
    <w:p w14:paraId="5F83EB16" w14:textId="77777777" w:rsidR="00327750" w:rsidRPr="00327750" w:rsidRDefault="00327750" w:rsidP="00327750">
      <w:pPr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27750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ggf. Hypothese (Vorannahme/Meinung zu einem Sachverhalt)</w:t>
      </w:r>
    </w:p>
    <w:p w14:paraId="62DE9FB9" w14:textId="77777777" w:rsidR="00327750" w:rsidRPr="00327750" w:rsidRDefault="00327750" w:rsidP="00327750">
      <w:pPr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27750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3–5 Leitfragen als Ausgangspunkt für die Beschäftigung mit dem Thema (Adaptierungen und Konkretisierungen der Leitfragen sind in Absprache mit der betreuenden Lehrperson im Zuge der eingehenden Auseinandersetzung mit dem Thema möglich)</w:t>
      </w:r>
    </w:p>
    <w:p w14:paraId="11A2749F" w14:textId="77777777" w:rsidR="008222F5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Maximal 500 Zeichen</w:t>
      </w:r>
      <w:r w:rsidR="00F367FF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 xml:space="preserve"> (inkl. Leerzeichen)</w:t>
      </w:r>
    </w:p>
    <w:p w14:paraId="2060A745" w14:textId="77777777" w:rsidR="006945B4" w:rsidRPr="003D7E26" w:rsidRDefault="006945B4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</w:p>
    <w:p w14:paraId="36FDBBB0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b/>
          <w:bCs/>
          <w:color w:val="231F20"/>
          <w:sz w:val="25"/>
          <w:szCs w:val="19"/>
          <w:lang w:val="de-AT" w:eastAsia="en-US"/>
        </w:rPr>
      </w:pPr>
      <w:r w:rsidRPr="003D7E26">
        <w:rPr>
          <w:rFonts w:ascii="Arial" w:eastAsiaTheme="minorHAnsi" w:hAnsi="Arial" w:cs="Arial"/>
          <w:b/>
          <w:bCs/>
          <w:color w:val="231F20"/>
          <w:sz w:val="25"/>
          <w:szCs w:val="19"/>
          <w:lang w:val="de-AT" w:eastAsia="en-US"/>
        </w:rPr>
        <w:t>Angestrebte Methode/n</w:t>
      </w:r>
    </w:p>
    <w:p w14:paraId="3F161C90" w14:textId="77777777" w:rsidR="00222181" w:rsidRDefault="00222181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222181">
        <w:rPr>
          <w:rFonts w:ascii="Arial" w:eastAsiaTheme="minorHAnsi" w:hAnsi="Arial" w:cs="Arial"/>
          <w:color w:val="231F20"/>
          <w:sz w:val="24"/>
          <w:szCs w:val="19"/>
          <w:lang w:eastAsia="en-US"/>
        </w:rPr>
        <w:t>Angaben zu geplanten Arbeitsweisen und Methoden </w:t>
      </w:r>
    </w:p>
    <w:p w14:paraId="4E52A10B" w14:textId="77777777" w:rsidR="0068679A" w:rsidRDefault="0068679A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68679A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mögliche Wege zur Umsetzung des gestalterischen bzw. künstlerischen Vorhabens, Beispiele aus der Beobachtung des eigenen Umfelds, die Aspekte des Themas zeigen (inspirierende Werke von anderen)</w:t>
      </w:r>
    </w:p>
    <w:p w14:paraId="52F90FF1" w14:textId="77777777" w:rsidR="008222F5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Maximal 500 Zeichen</w:t>
      </w:r>
      <w:r w:rsidR="00222181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 xml:space="preserve"> (inkl. Leerzeichen)</w:t>
      </w:r>
    </w:p>
    <w:p w14:paraId="37E56E70" w14:textId="77777777" w:rsidR="0068679A" w:rsidRPr="003D7E26" w:rsidRDefault="0068679A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</w:p>
    <w:p w14:paraId="77CA8903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b/>
          <w:bCs/>
          <w:color w:val="231F20"/>
          <w:sz w:val="25"/>
          <w:szCs w:val="19"/>
          <w:lang w:val="de-AT" w:eastAsia="en-US"/>
        </w:rPr>
      </w:pPr>
      <w:r w:rsidRPr="003D7E26">
        <w:rPr>
          <w:rFonts w:ascii="Arial" w:eastAsiaTheme="minorHAnsi" w:hAnsi="Arial" w:cs="Arial"/>
          <w:b/>
          <w:bCs/>
          <w:color w:val="231F20"/>
          <w:sz w:val="25"/>
          <w:szCs w:val="19"/>
          <w:lang w:val="de-AT" w:eastAsia="en-US"/>
        </w:rPr>
        <w:t>Ungefähre Gliederung</w:t>
      </w:r>
    </w:p>
    <w:p w14:paraId="2FF73F7D" w14:textId="77777777" w:rsidR="008222F5" w:rsidRPr="00721F59" w:rsidRDefault="00721F59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eastAsia="en-US"/>
        </w:rPr>
      </w:pPr>
      <w:r w:rsidRPr="00721F59">
        <w:rPr>
          <w:rFonts w:ascii="Arial" w:eastAsiaTheme="minorHAnsi" w:hAnsi="Arial" w:cs="Arial"/>
          <w:b/>
          <w:bCs/>
          <w:color w:val="231F20"/>
          <w:sz w:val="24"/>
          <w:szCs w:val="19"/>
          <w:lang w:eastAsia="en-US"/>
        </w:rPr>
        <w:t xml:space="preserve">entfällt </w:t>
      </w:r>
      <w:r w:rsidRPr="00721F59">
        <w:rPr>
          <w:rFonts w:ascii="Arial" w:eastAsiaTheme="minorHAnsi" w:hAnsi="Arial" w:cs="Arial"/>
          <w:color w:val="231F20"/>
          <w:sz w:val="24"/>
          <w:szCs w:val="19"/>
          <w:lang w:eastAsia="en-US"/>
        </w:rPr>
        <w:t>bei gestalterischen bzw. künstlerischen Arbeiten!</w:t>
      </w:r>
      <w:r w:rsidRPr="00721F59">
        <w:rPr>
          <w:rFonts w:ascii="Arial" w:eastAsiaTheme="minorHAnsi" w:hAnsi="Arial" w:cs="Arial"/>
          <w:color w:val="231F20"/>
          <w:sz w:val="24"/>
          <w:szCs w:val="19"/>
          <w:lang w:eastAsia="en-US"/>
        </w:rPr>
        <w:br/>
        <w:t>(im ABA-Portal als Pflichtfeld angelegt, daher bitte --- [3x Minus] eintragen)</w:t>
      </w:r>
    </w:p>
    <w:p w14:paraId="3B4B5A94" w14:textId="77777777" w:rsidR="00721F59" w:rsidRPr="003D7E26" w:rsidRDefault="00721F59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</w:p>
    <w:p w14:paraId="54DEB422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b/>
          <w:bCs/>
          <w:color w:val="231F20"/>
          <w:sz w:val="25"/>
          <w:szCs w:val="19"/>
          <w:lang w:val="de-AT" w:eastAsia="en-US"/>
        </w:rPr>
      </w:pPr>
      <w:r w:rsidRPr="003D7E26">
        <w:rPr>
          <w:rFonts w:ascii="Arial" w:eastAsiaTheme="minorHAnsi" w:hAnsi="Arial" w:cs="Arial"/>
          <w:b/>
          <w:bCs/>
          <w:color w:val="231F20"/>
          <w:sz w:val="25"/>
          <w:szCs w:val="19"/>
          <w:lang w:val="de-AT" w:eastAsia="en-US"/>
        </w:rPr>
        <w:t>Partnerinstitution (nicht verpflichtend)</w:t>
      </w:r>
    </w:p>
    <w:p w14:paraId="7EB16A6B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Besteht Kontakt zu einer Institution, die bei Themenfindung und der Erarbeitung des Erwartungshorizonts hilfreich war und die den Schüler/die Schülerin auch bei der Ausarbeitung der vorwissenschaftlichen Arbeit unterstützen wird? Hier ist auszuwählen (bzw. anzugeben):</w:t>
      </w:r>
    </w:p>
    <w:p w14:paraId="774C848D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– Universität (Name, Adresse)</w:t>
      </w:r>
    </w:p>
    <w:p w14:paraId="4D8614D3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– Fachhochschule (Name, Adresse)</w:t>
      </w:r>
    </w:p>
    <w:p w14:paraId="2BD9C961" w14:textId="77777777" w:rsidR="008222F5" w:rsidRPr="003D7E26" w:rsidRDefault="008222F5" w:rsidP="008222F5">
      <w:pPr>
        <w:autoSpaceDE w:val="0"/>
        <w:autoSpaceDN w:val="0"/>
        <w:adjustRightInd w:val="0"/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</w:pP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– Museum (Name, Adresse)</w:t>
      </w:r>
    </w:p>
    <w:p w14:paraId="5D0F6933" w14:textId="77777777" w:rsidR="008222F5" w:rsidRPr="003D7E26" w:rsidRDefault="008222F5" w:rsidP="008222F5">
      <w:pPr>
        <w:rPr>
          <w:rFonts w:ascii="Arial" w:hAnsi="Arial" w:cs="Arial"/>
          <w:sz w:val="28"/>
        </w:rPr>
      </w:pPr>
      <w:r w:rsidRPr="003D7E26">
        <w:rPr>
          <w:rFonts w:ascii="Arial" w:eastAsiaTheme="minorHAnsi" w:hAnsi="Arial" w:cs="Arial"/>
          <w:color w:val="231F20"/>
          <w:sz w:val="24"/>
          <w:szCs w:val="19"/>
          <w:lang w:val="de-AT" w:eastAsia="en-US"/>
        </w:rPr>
        <w:t>– Sonstige (Name, Adresse)</w:t>
      </w:r>
    </w:p>
    <w:p w14:paraId="3343B700" w14:textId="77777777" w:rsidR="00984447" w:rsidRPr="003D7E26" w:rsidRDefault="00984447" w:rsidP="008222F5">
      <w:pPr>
        <w:rPr>
          <w:rFonts w:ascii="Arial" w:hAnsi="Arial" w:cs="Arial"/>
          <w:b/>
          <w:sz w:val="32"/>
        </w:rPr>
      </w:pPr>
    </w:p>
    <w:sectPr w:rsidR="00984447" w:rsidRPr="003D7E26" w:rsidSect="008222F5">
      <w:headerReference w:type="default" r:id="rId11"/>
      <w:pgSz w:w="11906" w:h="16838"/>
      <w:pgMar w:top="28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D7EE1F" w14:textId="77777777" w:rsidR="005A1392" w:rsidRDefault="005A1392" w:rsidP="00A83B84">
      <w:r>
        <w:separator/>
      </w:r>
    </w:p>
  </w:endnote>
  <w:endnote w:type="continuationSeparator" w:id="0">
    <w:p w14:paraId="131291C9" w14:textId="77777777" w:rsidR="005A1392" w:rsidRDefault="005A1392" w:rsidP="00A83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5D33C6" w14:textId="77777777" w:rsidR="005A1392" w:rsidRDefault="005A1392" w:rsidP="00A83B84">
      <w:r>
        <w:separator/>
      </w:r>
    </w:p>
  </w:footnote>
  <w:footnote w:type="continuationSeparator" w:id="0">
    <w:p w14:paraId="2DF9C4FF" w14:textId="77777777" w:rsidR="005A1392" w:rsidRDefault="005A1392" w:rsidP="00A83B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002A59" w14:textId="77777777" w:rsidR="00AE0C48" w:rsidRDefault="00AE0C48" w:rsidP="00AE0C48">
    <w:pPr>
      <w:ind w:right="1701" w:firstLine="3119"/>
      <w:rPr>
        <w:rFonts w:ascii="Arial" w:hAnsi="Arial" w:cs="Arial"/>
        <w:b/>
        <w:sz w:val="12"/>
        <w:szCs w:val="12"/>
      </w:rPr>
    </w:pPr>
    <w:r>
      <w:rPr>
        <w:noProof/>
        <w:lang w:eastAsia="en-US"/>
      </w:rPr>
      <w:drawing>
        <wp:anchor distT="0" distB="0" distL="114300" distR="114300" simplePos="0" relativeHeight="251660288" behindDoc="1" locked="0" layoutInCell="1" allowOverlap="1" wp14:anchorId="6B252EE2" wp14:editId="0C847C7B">
          <wp:simplePos x="0" y="0"/>
          <wp:positionH relativeFrom="margin">
            <wp:align>left</wp:align>
          </wp:positionH>
          <wp:positionV relativeFrom="paragraph">
            <wp:posOffset>81280</wp:posOffset>
          </wp:positionV>
          <wp:extent cx="1144905" cy="742315"/>
          <wp:effectExtent l="0" t="0" r="0" b="635"/>
          <wp:wrapSquare wrapText="bothSides"/>
          <wp:docPr id="1381460520" name="Grafik 2" descr="Verein Für Franziskanische Bildung | VfFB | Lin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Verein Für Franziskanische Bildung | VfFB | Lin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4905" cy="7423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1655386" w14:textId="77777777" w:rsidR="00AE0C48" w:rsidRDefault="00AE0C48" w:rsidP="00AE0C48">
    <w:pPr>
      <w:ind w:left="2832" w:right="1701" w:firstLine="708"/>
      <w:rPr>
        <w:rFonts w:ascii="Arial" w:hAnsi="Arial" w:cs="Arial"/>
        <w:b/>
        <w:sz w:val="18"/>
        <w:szCs w:val="22"/>
      </w:rPr>
    </w:pPr>
    <w:r>
      <w:rPr>
        <w:rFonts w:asciiTheme="minorHAnsi" w:eastAsiaTheme="minorHAnsi" w:hAnsiTheme="minorHAnsi" w:cstheme="minorBidi"/>
        <w:noProof/>
        <w:sz w:val="22"/>
        <w:szCs w:val="22"/>
        <w:lang w:val="de-AT" w:eastAsia="en-US"/>
      </w:rPr>
      <w:drawing>
        <wp:anchor distT="0" distB="0" distL="114300" distR="114300" simplePos="0" relativeHeight="251659264" behindDoc="1" locked="0" layoutInCell="1" allowOverlap="1" wp14:anchorId="51A82F35" wp14:editId="3C27EAC2">
          <wp:simplePos x="0" y="0"/>
          <wp:positionH relativeFrom="margin">
            <wp:align>right</wp:align>
          </wp:positionH>
          <wp:positionV relativeFrom="paragraph">
            <wp:posOffset>3175</wp:posOffset>
          </wp:positionV>
          <wp:extent cx="1000125" cy="757555"/>
          <wp:effectExtent l="0" t="0" r="9525" b="4445"/>
          <wp:wrapNone/>
          <wp:docPr id="1783077187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7575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sz w:val="18"/>
      </w:rPr>
      <w:t>Privates ORG Vöcklabruck</w:t>
    </w:r>
  </w:p>
  <w:p w14:paraId="5742288D" w14:textId="77777777" w:rsidR="00AE0C48" w:rsidRDefault="00AE0C48" w:rsidP="00AE0C48">
    <w:pPr>
      <w:ind w:left="2832" w:right="1701" w:firstLine="708"/>
      <w:rPr>
        <w:rFonts w:ascii="Arial" w:hAnsi="Arial" w:cs="Arial"/>
        <w:sz w:val="16"/>
        <w:szCs w:val="16"/>
      </w:rPr>
    </w:pPr>
    <w:r>
      <w:rPr>
        <w:rFonts w:ascii="Arial" w:hAnsi="Arial" w:cs="Arial"/>
        <w:b/>
        <w:sz w:val="16"/>
        <w:szCs w:val="16"/>
      </w:rPr>
      <w:t>des Vereins für Franziskanische Bildung</w:t>
    </w:r>
  </w:p>
  <w:p w14:paraId="201A8037" w14:textId="77777777" w:rsidR="00AE0C48" w:rsidRDefault="00AE0C48" w:rsidP="00AE0C48">
    <w:pPr>
      <w:ind w:left="2832" w:right="1701" w:firstLine="708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Graben 13, 4840 Vöcklabruck</w:t>
    </w:r>
  </w:p>
  <w:p w14:paraId="33B59366" w14:textId="77777777" w:rsidR="00AE0C48" w:rsidRDefault="00AE0C48" w:rsidP="00AE0C48">
    <w:pPr>
      <w:ind w:left="2832" w:right="1701" w:firstLine="708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Telefon: 07672/72680 - 43</w:t>
    </w:r>
  </w:p>
  <w:p w14:paraId="57E48C97" w14:textId="77777777" w:rsidR="00AE0C48" w:rsidRDefault="00AE0C48" w:rsidP="00AE0C48">
    <w:pPr>
      <w:ind w:left="2832" w:firstLine="708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E-Mail: </w:t>
    </w:r>
    <w:r w:rsidRPr="00894CF3">
      <w:rPr>
        <w:rFonts w:ascii="Arial" w:hAnsi="Arial" w:cs="Arial"/>
        <w:sz w:val="16"/>
        <w:szCs w:val="16"/>
      </w:rPr>
      <w:t>org-vbruck@eduhi.at</w:t>
    </w:r>
  </w:p>
  <w:p w14:paraId="75F26334" w14:textId="77777777" w:rsidR="00AE0C48" w:rsidRDefault="00AE0C48" w:rsidP="00AE0C48">
    <w:pPr>
      <w:ind w:left="2832" w:firstLine="708"/>
      <w:rPr>
        <w:rFonts w:ascii="Arial" w:hAnsi="Arial" w:cs="Arial"/>
        <w:b/>
        <w:sz w:val="16"/>
        <w:szCs w:val="16"/>
        <w:lang w:val="it-IT"/>
      </w:rPr>
    </w:pPr>
    <w:r>
      <w:rPr>
        <w:rFonts w:ascii="Arial" w:hAnsi="Arial" w:cs="Arial"/>
        <w:b/>
        <w:sz w:val="16"/>
        <w:szCs w:val="16"/>
        <w:lang w:val="it-IT"/>
      </w:rPr>
      <w:t>Schulkennzahl: 417016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281A1A"/>
    <w:multiLevelType w:val="multilevel"/>
    <w:tmpl w:val="099E4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22C3CB9"/>
    <w:multiLevelType w:val="multilevel"/>
    <w:tmpl w:val="79D08676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AA11579"/>
    <w:multiLevelType w:val="hybridMultilevel"/>
    <w:tmpl w:val="CD9215D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C15FED"/>
    <w:multiLevelType w:val="hybridMultilevel"/>
    <w:tmpl w:val="A2400C3E"/>
    <w:lvl w:ilvl="0" w:tplc="0C070017">
      <w:start w:val="1"/>
      <w:numFmt w:val="lowerLetter"/>
      <w:lvlText w:val="%1)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871115"/>
    <w:multiLevelType w:val="hybridMultilevel"/>
    <w:tmpl w:val="3542A760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0200430">
    <w:abstractNumId w:val="4"/>
  </w:num>
  <w:num w:numId="2" w16cid:durableId="1956790309">
    <w:abstractNumId w:val="3"/>
  </w:num>
  <w:num w:numId="3" w16cid:durableId="1491559106">
    <w:abstractNumId w:val="1"/>
  </w:num>
  <w:num w:numId="4" w16cid:durableId="66342948">
    <w:abstractNumId w:val="2"/>
  </w:num>
  <w:num w:numId="5" w16cid:durableId="20786311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043A"/>
    <w:rsid w:val="00014081"/>
    <w:rsid w:val="00052816"/>
    <w:rsid w:val="00063304"/>
    <w:rsid w:val="000A375C"/>
    <w:rsid w:val="000A421D"/>
    <w:rsid w:val="000F5B55"/>
    <w:rsid w:val="001E10E1"/>
    <w:rsid w:val="00214C6B"/>
    <w:rsid w:val="00222181"/>
    <w:rsid w:val="002749F1"/>
    <w:rsid w:val="002A04BB"/>
    <w:rsid w:val="002A261B"/>
    <w:rsid w:val="002A509E"/>
    <w:rsid w:val="002B1E8D"/>
    <w:rsid w:val="00323222"/>
    <w:rsid w:val="00327750"/>
    <w:rsid w:val="00375068"/>
    <w:rsid w:val="0037527E"/>
    <w:rsid w:val="003D7E26"/>
    <w:rsid w:val="00457802"/>
    <w:rsid w:val="004D6A10"/>
    <w:rsid w:val="004E4D57"/>
    <w:rsid w:val="0050091F"/>
    <w:rsid w:val="00540705"/>
    <w:rsid w:val="00566DE0"/>
    <w:rsid w:val="00567312"/>
    <w:rsid w:val="00585EA7"/>
    <w:rsid w:val="005902A7"/>
    <w:rsid w:val="005A1392"/>
    <w:rsid w:val="005F4402"/>
    <w:rsid w:val="005F5897"/>
    <w:rsid w:val="00680D8B"/>
    <w:rsid w:val="0068679A"/>
    <w:rsid w:val="006945B4"/>
    <w:rsid w:val="00721F59"/>
    <w:rsid w:val="00781467"/>
    <w:rsid w:val="007B03A8"/>
    <w:rsid w:val="007B5F52"/>
    <w:rsid w:val="007D37F2"/>
    <w:rsid w:val="008222F5"/>
    <w:rsid w:val="0086229B"/>
    <w:rsid w:val="00894CF3"/>
    <w:rsid w:val="008B55DA"/>
    <w:rsid w:val="008C4C14"/>
    <w:rsid w:val="008F3DC5"/>
    <w:rsid w:val="00980C1F"/>
    <w:rsid w:val="00984447"/>
    <w:rsid w:val="00997740"/>
    <w:rsid w:val="009A00B5"/>
    <w:rsid w:val="009A14BD"/>
    <w:rsid w:val="009E5BAD"/>
    <w:rsid w:val="00A4043A"/>
    <w:rsid w:val="00A67097"/>
    <w:rsid w:val="00A72BDF"/>
    <w:rsid w:val="00A83B84"/>
    <w:rsid w:val="00AB412A"/>
    <w:rsid w:val="00AD7001"/>
    <w:rsid w:val="00AE0C48"/>
    <w:rsid w:val="00B67BAE"/>
    <w:rsid w:val="00B71FAC"/>
    <w:rsid w:val="00BA2100"/>
    <w:rsid w:val="00BA2D1A"/>
    <w:rsid w:val="00BD6C85"/>
    <w:rsid w:val="00C24229"/>
    <w:rsid w:val="00C8652B"/>
    <w:rsid w:val="00CA0DC3"/>
    <w:rsid w:val="00CA750B"/>
    <w:rsid w:val="00CC124F"/>
    <w:rsid w:val="00CC5F71"/>
    <w:rsid w:val="00D50421"/>
    <w:rsid w:val="00D77840"/>
    <w:rsid w:val="00D81C4C"/>
    <w:rsid w:val="00D84D81"/>
    <w:rsid w:val="00DD13F0"/>
    <w:rsid w:val="00E85D14"/>
    <w:rsid w:val="00EC7740"/>
    <w:rsid w:val="00ED54D1"/>
    <w:rsid w:val="00F21C23"/>
    <w:rsid w:val="00F2788A"/>
    <w:rsid w:val="00F367FF"/>
    <w:rsid w:val="00F4233D"/>
    <w:rsid w:val="00F435CE"/>
    <w:rsid w:val="00F47638"/>
    <w:rsid w:val="00F7070E"/>
    <w:rsid w:val="00F9117D"/>
    <w:rsid w:val="00FB4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333C49"/>
  <w15:docId w15:val="{FFC2150C-6BA6-42BC-ABC4-F2EB68A8B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A75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3B8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83B84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paragraph" w:styleId="Fuzeile">
    <w:name w:val="footer"/>
    <w:basedOn w:val="Standard"/>
    <w:link w:val="FuzeileZchn"/>
    <w:uiPriority w:val="99"/>
    <w:unhideWhenUsed/>
    <w:rsid w:val="00A83B8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83B84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table" w:styleId="Tabellenraster">
    <w:name w:val="Table Grid"/>
    <w:basedOn w:val="NormaleTabelle"/>
    <w:uiPriority w:val="59"/>
    <w:rsid w:val="00F21C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C5F7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C5F71"/>
    <w:rPr>
      <w:rFonts w:ascii="Tahoma" w:eastAsia="Times New Roman" w:hAnsi="Tahoma" w:cs="Tahoma"/>
      <w:sz w:val="16"/>
      <w:szCs w:val="16"/>
      <w:lang w:val="de-DE" w:eastAsia="de-DE"/>
    </w:rPr>
  </w:style>
  <w:style w:type="paragraph" w:styleId="Zitat">
    <w:name w:val="Quote"/>
    <w:basedOn w:val="Standard"/>
    <w:next w:val="Standard"/>
    <w:link w:val="ZitatZchn"/>
    <w:uiPriority w:val="29"/>
    <w:qFormat/>
    <w:rsid w:val="00CC5F71"/>
    <w:pPr>
      <w:spacing w:after="200" w:line="276" w:lineRule="auto"/>
    </w:pPr>
    <w:rPr>
      <w:rFonts w:asciiTheme="minorHAnsi" w:eastAsiaTheme="minorEastAsia" w:hAnsiTheme="minorHAnsi" w:cstheme="minorBidi"/>
      <w:i/>
      <w:iCs/>
      <w:color w:val="000000" w:themeColor="text1"/>
      <w:sz w:val="22"/>
      <w:szCs w:val="22"/>
      <w:lang w:val="de-AT" w:eastAsia="de-AT"/>
    </w:rPr>
  </w:style>
  <w:style w:type="character" w:customStyle="1" w:styleId="ZitatZchn">
    <w:name w:val="Zitat Zchn"/>
    <w:basedOn w:val="Absatz-Standardschriftart"/>
    <w:link w:val="Zitat"/>
    <w:uiPriority w:val="29"/>
    <w:rsid w:val="00CC5F71"/>
    <w:rPr>
      <w:rFonts w:eastAsiaTheme="minorEastAsia"/>
      <w:i/>
      <w:iCs/>
      <w:color w:val="000000" w:themeColor="text1"/>
      <w:lang w:eastAsia="de-AT"/>
    </w:rPr>
  </w:style>
  <w:style w:type="paragraph" w:styleId="Titel">
    <w:name w:val="Title"/>
    <w:basedOn w:val="Standard"/>
    <w:next w:val="Standard"/>
    <w:link w:val="TitelZchn"/>
    <w:uiPriority w:val="10"/>
    <w:qFormat/>
    <w:rsid w:val="0098444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98444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de-DE" w:eastAsia="de-DE"/>
    </w:rPr>
  </w:style>
  <w:style w:type="paragraph" w:styleId="Listenabsatz">
    <w:name w:val="List Paragraph"/>
    <w:basedOn w:val="Standard"/>
    <w:uiPriority w:val="34"/>
    <w:qFormat/>
    <w:rsid w:val="008222F5"/>
    <w:pPr>
      <w:ind w:left="720"/>
      <w:contextualSpacing/>
    </w:pPr>
  </w:style>
  <w:style w:type="character" w:styleId="Hyperlink">
    <w:name w:val="Hyperlink"/>
    <w:basedOn w:val="Absatz-Standardschriftart"/>
    <w:uiPriority w:val="99"/>
    <w:semiHidden/>
    <w:unhideWhenUsed/>
    <w:rsid w:val="00AE0C48"/>
    <w:rPr>
      <w:color w:val="0000FF"/>
      <w:u w:val="single"/>
    </w:rPr>
  </w:style>
  <w:style w:type="character" w:styleId="Platzhaltertext">
    <w:name w:val="Placeholder Text"/>
    <w:basedOn w:val="Absatz-Standardschriftart"/>
    <w:uiPriority w:val="99"/>
    <w:semiHidden/>
    <w:rsid w:val="003D7E2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392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1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3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5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3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drea\Downloads\131024_ABA_Antrag_k&#252;nstlerisch_gestalterisch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B7991C706CC64A538D9874952EC071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A4200DA-BE9F-435D-8548-C4F23EF8E81D}"/>
      </w:docPartPr>
      <w:docPartBody>
        <w:p w:rsidR="00000000" w:rsidRDefault="00000000">
          <w:pPr>
            <w:pStyle w:val="B7991C706CC64A538D9874952EC0714B"/>
          </w:pPr>
          <w:r w:rsidRPr="00A82B9A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89AA6A362784DFB88480316352BA09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DD69E48-06D3-43E9-AB01-4F19E501D542}"/>
      </w:docPartPr>
      <w:docPartBody>
        <w:p w:rsidR="00000000" w:rsidRDefault="00000000">
          <w:pPr>
            <w:pStyle w:val="189AA6A362784DFB88480316352BA092"/>
          </w:pPr>
          <w:r w:rsidRPr="00A82B9A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1E9A"/>
    <w:rsid w:val="00781E9A"/>
    <w:rsid w:val="00DD1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AT" w:eastAsia="de-AT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paragraph" w:customStyle="1" w:styleId="B7991C706CC64A538D9874952EC0714B">
    <w:name w:val="B7991C706CC64A538D9874952EC0714B"/>
  </w:style>
  <w:style w:type="paragraph" w:customStyle="1" w:styleId="189AA6A362784DFB88480316352BA092">
    <w:name w:val="189AA6A362784DFB88480316352BA09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87bff58-61af-4a23-abc2-610ae963cd20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02B8774E2BBE946A6B7DC696C6A15FB" ma:contentTypeVersion="15" ma:contentTypeDescription="Ein neues Dokument erstellen." ma:contentTypeScope="" ma:versionID="21e1b5f10fe7a66896a194d85f6be491">
  <xsd:schema xmlns:xsd="http://www.w3.org/2001/XMLSchema" xmlns:xs="http://www.w3.org/2001/XMLSchema" xmlns:p="http://schemas.microsoft.com/office/2006/metadata/properties" xmlns:ns3="620ad83d-f88b-4544-875b-c54466734e24" xmlns:ns4="d87bff58-61af-4a23-abc2-610ae963cd20" targetNamespace="http://schemas.microsoft.com/office/2006/metadata/properties" ma:root="true" ma:fieldsID="58dc07c39b488651a3bf2d5a6912e98d" ns3:_="" ns4:_="">
    <xsd:import namespace="620ad83d-f88b-4544-875b-c54466734e24"/>
    <xsd:import namespace="d87bff58-61af-4a23-abc2-610ae963cd2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_activity" minOccurs="0"/>
                <xsd:element ref="ns4:MediaServiceObjectDetectorVersions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MediaServiceSearchProperties" minOccurs="0"/>
                <xsd:element ref="ns4:MediaServiceSystemTags" minOccurs="0"/>
                <xsd:element ref="ns4:MediaServiceDateTaken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0ad83d-f88b-4544-875b-c54466734e2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Freigabehinweis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7bff58-61af-4a23-abc2-610ae963cd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D72DE-E4CF-40FA-95EF-66D33DCD64E9}">
  <ds:schemaRefs>
    <ds:schemaRef ds:uri="http://schemas.microsoft.com/office/2006/metadata/properties"/>
    <ds:schemaRef ds:uri="http://schemas.microsoft.com/office/infopath/2007/PartnerControls"/>
    <ds:schemaRef ds:uri="d87bff58-61af-4a23-abc2-610ae963cd20"/>
  </ds:schemaRefs>
</ds:datastoreItem>
</file>

<file path=customXml/itemProps2.xml><?xml version="1.0" encoding="utf-8"?>
<ds:datastoreItem xmlns:ds="http://schemas.openxmlformats.org/officeDocument/2006/customXml" ds:itemID="{24F4159C-8CBD-488A-8AD9-B57ED846FA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0ad83d-f88b-4544-875b-c54466734e24"/>
    <ds:schemaRef ds:uri="d87bff58-61af-4a23-abc2-610ae963cd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E4BFEF9-B2FB-4E94-8223-F17DF3CE0CD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7F7595E-7B83-40CA-925B-1C89F75AF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131024_ABA_Antrag_künstlerisch_gestalterisch</Template>
  <TotalTime>0</TotalTime>
  <Pages>3</Pages>
  <Words>466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Schule</Company>
  <LinksUpToDate>false</LinksUpToDate>
  <CharactersWithSpaces>3403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</dc:creator>
  <cp:lastModifiedBy>Andrea Kapeller</cp:lastModifiedBy>
  <cp:revision>1</cp:revision>
  <cp:lastPrinted>2013-09-20T10:29:00Z</cp:lastPrinted>
  <dcterms:created xsi:type="dcterms:W3CDTF">2024-11-07T15:45:00Z</dcterms:created>
  <dcterms:modified xsi:type="dcterms:W3CDTF">2024-11-07T15:46:00Z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0x010100602B8774E2BBE946A6B7DC696C6A15FB</vt:lpwstr>
  </property>
</Properties>
</file>